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7EB25" w14:textId="21CF406A" w:rsidR="00C63B43" w:rsidRPr="00C63B43" w:rsidRDefault="00C63B43" w:rsidP="00C63B43">
      <w:pPr>
        <w:rPr>
          <w:rFonts w:cs="Arial"/>
          <w:b/>
          <w:bCs/>
          <w:sz w:val="20"/>
          <w:szCs w:val="20"/>
        </w:rPr>
      </w:pPr>
      <w:r w:rsidRPr="00C63B43">
        <w:rPr>
          <w:rFonts w:cs="Arial"/>
          <w:b/>
          <w:bCs/>
          <w:sz w:val="20"/>
          <w:szCs w:val="20"/>
        </w:rPr>
        <w:t>Enquiries to: (Name)</w:t>
      </w:r>
    </w:p>
    <w:p w14:paraId="5EA4AA94" w14:textId="70166AB5" w:rsidR="00C63B43" w:rsidRPr="00C63B43" w:rsidRDefault="00C63B43" w:rsidP="00C63B43">
      <w:pPr>
        <w:rPr>
          <w:rFonts w:cs="Arial"/>
          <w:sz w:val="20"/>
          <w:szCs w:val="20"/>
        </w:rPr>
      </w:pPr>
      <w:r w:rsidRPr="00C63B43">
        <w:rPr>
          <w:rFonts w:cs="Arial"/>
          <w:sz w:val="20"/>
          <w:szCs w:val="20"/>
        </w:rPr>
        <w:t xml:space="preserve">Date: </w:t>
      </w:r>
    </w:p>
    <w:p w14:paraId="24D5DB76" w14:textId="77777777" w:rsidR="00C63B43" w:rsidRDefault="00C63B43" w:rsidP="00C63B43">
      <w:pPr>
        <w:rPr>
          <w:rFonts w:cs="Arial"/>
          <w:sz w:val="20"/>
          <w:szCs w:val="20"/>
        </w:rPr>
      </w:pPr>
      <w:r w:rsidRPr="00C63B43">
        <w:rPr>
          <w:rFonts w:cs="Arial"/>
          <w:sz w:val="20"/>
          <w:szCs w:val="20"/>
        </w:rPr>
        <w:t>(Telephone) | (Email)</w:t>
      </w:r>
    </w:p>
    <w:p w14:paraId="3B50F5EA" w14:textId="77777777" w:rsidR="00C63B43" w:rsidRDefault="00C63B43" w:rsidP="00C63B43">
      <w:pPr>
        <w:rPr>
          <w:rFonts w:cs="Arial"/>
          <w:sz w:val="20"/>
          <w:szCs w:val="20"/>
        </w:rPr>
      </w:pPr>
    </w:p>
    <w:p w14:paraId="4915A0DC" w14:textId="77777777" w:rsidR="00C63B43" w:rsidRPr="00C63B43" w:rsidRDefault="00C63B43" w:rsidP="00C63B43">
      <w:pPr>
        <w:rPr>
          <w:rFonts w:cs="Arial"/>
          <w:sz w:val="20"/>
          <w:szCs w:val="20"/>
        </w:rPr>
      </w:pPr>
    </w:p>
    <w:p w14:paraId="2BF6E6C1" w14:textId="77777777" w:rsidR="00C63B43" w:rsidRDefault="00C63B43" w:rsidP="00C63B43">
      <w:pPr>
        <w:rPr>
          <w:rFonts w:cs="Arial"/>
          <w:sz w:val="20"/>
          <w:szCs w:val="20"/>
        </w:rPr>
      </w:pPr>
    </w:p>
    <w:p w14:paraId="371523D6" w14:textId="77777777" w:rsidR="00C63B43" w:rsidRPr="00C63B43" w:rsidRDefault="00C63B43" w:rsidP="00C63B43">
      <w:pPr>
        <w:rPr>
          <w:rFonts w:cs="Arial"/>
          <w:sz w:val="20"/>
          <w:szCs w:val="20"/>
        </w:rPr>
      </w:pPr>
    </w:p>
    <w:p w14:paraId="39FF3E4C" w14:textId="77777777" w:rsidR="00C63B43" w:rsidRPr="00C63B43" w:rsidRDefault="00C63B43" w:rsidP="00C63B43">
      <w:pPr>
        <w:rPr>
          <w:rFonts w:cs="Arial"/>
          <w:sz w:val="20"/>
          <w:szCs w:val="20"/>
        </w:rPr>
      </w:pPr>
      <w:r w:rsidRPr="00C63B43">
        <w:rPr>
          <w:rFonts w:cs="Arial"/>
          <w:sz w:val="20"/>
          <w:szCs w:val="20"/>
        </w:rPr>
        <w:t>Recipient</w:t>
      </w:r>
    </w:p>
    <w:p w14:paraId="1005CEB1" w14:textId="77777777" w:rsidR="00C63B43" w:rsidRPr="00C63B43" w:rsidRDefault="00C63B43" w:rsidP="00C63B43">
      <w:pPr>
        <w:rPr>
          <w:rFonts w:cs="Arial"/>
          <w:sz w:val="20"/>
          <w:szCs w:val="20"/>
        </w:rPr>
      </w:pPr>
      <w:r w:rsidRPr="00C63B43">
        <w:rPr>
          <w:rFonts w:cs="Arial"/>
          <w:sz w:val="20"/>
          <w:szCs w:val="20"/>
        </w:rPr>
        <w:t>Address</w:t>
      </w:r>
    </w:p>
    <w:p w14:paraId="49D7110D" w14:textId="77777777" w:rsidR="00C63B43" w:rsidRPr="00C63B43" w:rsidRDefault="00C63B43" w:rsidP="00C63B43">
      <w:pPr>
        <w:rPr>
          <w:rFonts w:cs="Arial"/>
          <w:sz w:val="20"/>
          <w:szCs w:val="20"/>
        </w:rPr>
      </w:pPr>
      <w:r w:rsidRPr="00C63B43">
        <w:rPr>
          <w:rFonts w:cs="Arial"/>
          <w:sz w:val="20"/>
          <w:szCs w:val="20"/>
        </w:rPr>
        <w:t>Address</w:t>
      </w:r>
    </w:p>
    <w:p w14:paraId="5AB5F4C4" w14:textId="77777777" w:rsidR="00C63B43" w:rsidRPr="00C63B43" w:rsidRDefault="00C63B43" w:rsidP="00C63B43">
      <w:pPr>
        <w:rPr>
          <w:rFonts w:cs="Arial"/>
          <w:sz w:val="20"/>
          <w:szCs w:val="20"/>
        </w:rPr>
      </w:pPr>
      <w:r w:rsidRPr="00C63B43">
        <w:rPr>
          <w:rFonts w:cs="Arial"/>
          <w:sz w:val="20"/>
          <w:szCs w:val="20"/>
        </w:rPr>
        <w:t>Address Postcode</w:t>
      </w:r>
    </w:p>
    <w:p w14:paraId="117BE344" w14:textId="77777777" w:rsidR="00C63B43" w:rsidRPr="00C63B43" w:rsidRDefault="00C63B43" w:rsidP="00C63B43"/>
    <w:p w14:paraId="58CA55EF" w14:textId="77777777" w:rsidR="00C63B43" w:rsidRPr="00C63B43" w:rsidRDefault="00C63B43" w:rsidP="00C63B43"/>
    <w:p w14:paraId="04FD5D6D" w14:textId="77777777" w:rsidR="00C63B43" w:rsidRDefault="00C63B43" w:rsidP="00C63B43">
      <w:pPr>
        <w:rPr>
          <w:b/>
          <w:bCs/>
        </w:rPr>
      </w:pPr>
    </w:p>
    <w:p w14:paraId="1967A69A" w14:textId="77777777" w:rsidR="00C63B43" w:rsidRPr="00C63B43" w:rsidRDefault="00C63B43" w:rsidP="00C63B43"/>
    <w:p w14:paraId="06F5DB25" w14:textId="77777777" w:rsidR="00C63B43" w:rsidRPr="00C63B43" w:rsidRDefault="00C63B43" w:rsidP="00C63B43">
      <w:pPr>
        <w:rPr>
          <w:rFonts w:cs="Arial"/>
        </w:rPr>
      </w:pPr>
      <w:r w:rsidRPr="00C63B43">
        <w:rPr>
          <w:rFonts w:cs="Arial"/>
        </w:rPr>
        <w:t>Dear</w:t>
      </w:r>
    </w:p>
    <w:p w14:paraId="20E4C4EE" w14:textId="77777777" w:rsidR="00C63B43" w:rsidRPr="00C63B43" w:rsidRDefault="00C63B43" w:rsidP="00C63B43">
      <w:pPr>
        <w:rPr>
          <w:rFonts w:cs="Arial"/>
        </w:rPr>
      </w:pPr>
    </w:p>
    <w:p w14:paraId="03639191" w14:textId="2229C6B5" w:rsidR="00C63B43" w:rsidRPr="00C63B43" w:rsidRDefault="00C63B43" w:rsidP="00C63B43">
      <w:pPr>
        <w:rPr>
          <w:rFonts w:cs="Arial"/>
          <w:b/>
          <w:bCs/>
        </w:rPr>
      </w:pPr>
      <w:r>
        <w:rPr>
          <w:rFonts w:cs="Arial"/>
          <w:b/>
          <w:bCs/>
        </w:rPr>
        <w:t>Reference</w:t>
      </w:r>
      <w:r w:rsidRPr="00C63B43">
        <w:rPr>
          <w:rFonts w:cs="Arial"/>
          <w:b/>
          <w:bCs/>
        </w:rPr>
        <w:t>:</w:t>
      </w:r>
    </w:p>
    <w:p w14:paraId="1DD41682" w14:textId="77777777" w:rsidR="00C63B43" w:rsidRPr="00C63B43" w:rsidRDefault="00C63B43" w:rsidP="00C63B43">
      <w:pPr>
        <w:rPr>
          <w:rFonts w:cs="Arial"/>
        </w:rPr>
      </w:pPr>
    </w:p>
    <w:p w14:paraId="6C7040DB" w14:textId="77777777" w:rsidR="00C63B43" w:rsidRPr="00C63B43" w:rsidRDefault="00C63B43" w:rsidP="00C63B43">
      <w:pPr>
        <w:rPr>
          <w:rFonts w:cs="Arial"/>
        </w:rPr>
      </w:pPr>
      <w:r w:rsidRPr="00C63B43">
        <w:rPr>
          <w:rFonts w:cs="Arial"/>
        </w:rPr>
        <w:t>Text</w:t>
      </w:r>
    </w:p>
    <w:p w14:paraId="29750447" w14:textId="77777777" w:rsidR="00C63B43" w:rsidRPr="00C63B43" w:rsidRDefault="00C63B43" w:rsidP="00C63B43">
      <w:pPr>
        <w:rPr>
          <w:rFonts w:cs="Arial"/>
        </w:rPr>
      </w:pPr>
    </w:p>
    <w:p w14:paraId="2D8AF54B" w14:textId="558770BD" w:rsidR="005751A9" w:rsidRDefault="00C63B43" w:rsidP="00C63B43">
      <w:pPr>
        <w:rPr>
          <w:rFonts w:cs="Arial"/>
        </w:rPr>
      </w:pPr>
      <w:r w:rsidRPr="00C63B43">
        <w:rPr>
          <w:rFonts w:cs="Arial"/>
        </w:rPr>
        <w:t>Yours sincerely</w:t>
      </w:r>
    </w:p>
    <w:p w14:paraId="25A3EA4D" w14:textId="77777777" w:rsidR="005751A9" w:rsidRDefault="005751A9" w:rsidP="00C63B43">
      <w:pPr>
        <w:rPr>
          <w:rFonts w:cs="Arial"/>
        </w:rPr>
      </w:pPr>
    </w:p>
    <w:p w14:paraId="4F2225AE" w14:textId="77777777" w:rsidR="00C63B43" w:rsidRPr="00C63B43" w:rsidRDefault="00C63B43" w:rsidP="00C63B43">
      <w:pPr>
        <w:rPr>
          <w:rFonts w:cs="Arial"/>
        </w:rPr>
      </w:pPr>
    </w:p>
    <w:p w14:paraId="6C0C66BD" w14:textId="77777777" w:rsidR="00C63B43" w:rsidRPr="00C63B43" w:rsidRDefault="00C63B43" w:rsidP="00C63B43">
      <w:pPr>
        <w:rPr>
          <w:rFonts w:cs="Arial"/>
        </w:rPr>
      </w:pPr>
    </w:p>
    <w:p w14:paraId="32CE5B65" w14:textId="77777777" w:rsidR="00C63B43" w:rsidRPr="00C63B43" w:rsidRDefault="00C63B43" w:rsidP="00C63B43">
      <w:pPr>
        <w:rPr>
          <w:rFonts w:cs="Arial"/>
        </w:rPr>
      </w:pPr>
    </w:p>
    <w:p w14:paraId="3194F966" w14:textId="77777777" w:rsidR="00C63B43" w:rsidRPr="00C63B43" w:rsidRDefault="00C63B43" w:rsidP="00C63B43">
      <w:pPr>
        <w:rPr>
          <w:rFonts w:cs="Arial"/>
        </w:rPr>
      </w:pPr>
      <w:r w:rsidRPr="00C63B43">
        <w:rPr>
          <w:rFonts w:cs="Arial"/>
        </w:rPr>
        <w:t>Name</w:t>
      </w:r>
    </w:p>
    <w:p w14:paraId="6C372199" w14:textId="1A10E4B8" w:rsidR="005751A9" w:rsidRPr="00C63B43" w:rsidRDefault="00C63B43" w:rsidP="00C63B43">
      <w:pPr>
        <w:rPr>
          <w:rFonts w:cs="Arial"/>
          <w:b/>
          <w:bCs/>
        </w:rPr>
      </w:pPr>
      <w:r w:rsidRPr="00C63B43">
        <w:rPr>
          <w:rFonts w:cs="Arial"/>
          <w:b/>
          <w:bCs/>
        </w:rPr>
        <w:t>Job Title</w:t>
      </w:r>
    </w:p>
    <w:p w14:paraId="59043F6F" w14:textId="77777777" w:rsidR="00CA0111" w:rsidRPr="00C63B43" w:rsidRDefault="00CA0111">
      <w:pPr>
        <w:rPr>
          <w:rFonts w:cs="Arial"/>
        </w:rPr>
      </w:pPr>
    </w:p>
    <w:sectPr w:rsidR="00CA0111" w:rsidRPr="00C63B43" w:rsidSect="00EE4D6F">
      <w:headerReference w:type="default" r:id="rId7"/>
      <w:headerReference w:type="first" r:id="rId8"/>
      <w:footerReference w:type="first" r:id="rId9"/>
      <w:pgSz w:w="11906" w:h="16838"/>
      <w:pgMar w:top="1588" w:right="1134" w:bottom="2098" w:left="1134" w:header="158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4061D" w14:textId="77777777" w:rsidR="00D85B94" w:rsidRDefault="00D85B94" w:rsidP="00C63B43">
      <w:r>
        <w:separator/>
      </w:r>
    </w:p>
  </w:endnote>
  <w:endnote w:type="continuationSeparator" w:id="0">
    <w:p w14:paraId="0586E2D5" w14:textId="77777777" w:rsidR="00D85B94" w:rsidRDefault="00D85B94" w:rsidP="00C63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1715" w14:textId="07075215" w:rsidR="00C033F7" w:rsidRPr="003F1640" w:rsidRDefault="00EE4D6F" w:rsidP="00EE4D6F">
    <w:pPr>
      <w:jc w:val="right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1" locked="1" layoutInCell="1" allowOverlap="1" wp14:anchorId="3EE4B730" wp14:editId="0F9CE010">
          <wp:simplePos x="0" y="0"/>
          <wp:positionH relativeFrom="page">
            <wp:posOffset>3600450</wp:posOffset>
          </wp:positionH>
          <wp:positionV relativeFrom="page">
            <wp:posOffset>9649460</wp:posOffset>
          </wp:positionV>
          <wp:extent cx="2196000" cy="291600"/>
          <wp:effectExtent l="0" t="0" r="1270" b="635"/>
          <wp:wrapNone/>
          <wp:docPr id="566690976" name="Picture 5" descr="A black background with different colored squar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690976" name="Picture 5" descr="A black background with different colored squar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2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640">
      <w:rPr>
        <w:noProof/>
        <w:sz w:val="18"/>
        <w:szCs w:val="18"/>
      </w:rPr>
      <w:drawing>
        <wp:anchor distT="0" distB="0" distL="114300" distR="114300" simplePos="0" relativeHeight="251660288" behindDoc="1" locked="1" layoutInCell="1" allowOverlap="1" wp14:anchorId="59D39F52" wp14:editId="3CFCEB7A">
          <wp:simplePos x="0" y="0"/>
          <wp:positionH relativeFrom="margin">
            <wp:align>right</wp:align>
          </wp:positionH>
          <wp:positionV relativeFrom="page">
            <wp:posOffset>9361170</wp:posOffset>
          </wp:positionV>
          <wp:extent cx="849600" cy="615600"/>
          <wp:effectExtent l="0" t="0" r="1905" b="0"/>
          <wp:wrapNone/>
          <wp:docPr id="1456362611" name="Picture 3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362611" name="Picture 3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00" cy="6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640" w:rsidRPr="00C63B43">
      <w:rPr>
        <w:sz w:val="18"/>
        <w:szCs w:val="18"/>
      </w:rPr>
      <w:t>Suite 1A, Falkirk Community Stadium, 4 Stadium Way, Falkirk FK2 9</w:t>
    </w:r>
    <w:proofErr w:type="gramStart"/>
    <w:r w:rsidR="003F1640" w:rsidRPr="00C63B43">
      <w:rPr>
        <w:sz w:val="18"/>
        <w:szCs w:val="18"/>
      </w:rPr>
      <w:t xml:space="preserve">EE  </w:t>
    </w:r>
    <w:r w:rsidR="003F1640" w:rsidRPr="003F1640">
      <w:rPr>
        <w:color w:val="E15835"/>
        <w:sz w:val="18"/>
        <w:szCs w:val="18"/>
      </w:rPr>
      <w:t>|</w:t>
    </w:r>
    <w:proofErr w:type="gramEnd"/>
    <w:r w:rsidR="003F1640" w:rsidRPr="00C63B43">
      <w:rPr>
        <w:sz w:val="18"/>
        <w:szCs w:val="18"/>
      </w:rPr>
      <w:t xml:space="preserve">  01324 506070</w:t>
    </w:r>
    <w:r>
      <w:rPr>
        <w:sz w:val="18"/>
        <w:szCs w:val="18"/>
      </w:rPr>
      <w:t xml:space="preserve"> </w:t>
    </w:r>
    <w:r w:rsidR="003F1640" w:rsidRPr="00C63B43">
      <w:rPr>
        <w:sz w:val="18"/>
        <w:szCs w:val="18"/>
      </w:rPr>
      <w:t xml:space="preserve"> </w:t>
    </w:r>
    <w:r w:rsidR="003F1640" w:rsidRPr="003F1640">
      <w:rPr>
        <w:color w:val="E15835"/>
        <w:sz w:val="18"/>
        <w:szCs w:val="18"/>
      </w:rPr>
      <w:t>|</w:t>
    </w:r>
    <w:r w:rsidR="003F1640" w:rsidRPr="00C63B43">
      <w:rPr>
        <w:sz w:val="18"/>
        <w:szCs w:val="18"/>
      </w:rPr>
      <w:t xml:space="preserve">  integration@falkirk.gov.uk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1CA6A" w14:textId="77777777" w:rsidR="00D85B94" w:rsidRDefault="00D85B94" w:rsidP="00C63B43">
      <w:r>
        <w:separator/>
      </w:r>
    </w:p>
  </w:footnote>
  <w:footnote w:type="continuationSeparator" w:id="0">
    <w:p w14:paraId="0F93E4B3" w14:textId="77777777" w:rsidR="00D85B94" w:rsidRDefault="00D85B94" w:rsidP="00C63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23C1" w14:textId="77777777" w:rsidR="005751A9" w:rsidRDefault="005751A9">
    <w:pPr>
      <w:pStyle w:val="Header"/>
    </w:pPr>
  </w:p>
  <w:p w14:paraId="0B4AB646" w14:textId="3D1CEC89" w:rsidR="00C63B43" w:rsidRDefault="00C033F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2B54453" wp14:editId="5A4250A7">
          <wp:simplePos x="0" y="0"/>
          <wp:positionH relativeFrom="page">
            <wp:posOffset>5824855</wp:posOffset>
          </wp:positionH>
          <wp:positionV relativeFrom="page">
            <wp:posOffset>431800</wp:posOffset>
          </wp:positionV>
          <wp:extent cx="892175" cy="550545"/>
          <wp:effectExtent l="0" t="0" r="0" b="0"/>
          <wp:wrapNone/>
          <wp:docPr id="1379556412" name="Picture 1" descr="A logo of two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556412" name="Picture 1" descr="A logo of two peopl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3E605" w14:textId="4565CBB8" w:rsidR="00C033F7" w:rsidRDefault="003F1640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D4538F1" wp14:editId="5AA50567">
          <wp:simplePos x="0" y="0"/>
          <wp:positionH relativeFrom="page">
            <wp:posOffset>4932680</wp:posOffset>
          </wp:positionH>
          <wp:positionV relativeFrom="page">
            <wp:posOffset>431800</wp:posOffset>
          </wp:positionV>
          <wp:extent cx="2160000" cy="1155600"/>
          <wp:effectExtent l="0" t="0" r="0" b="635"/>
          <wp:wrapNone/>
          <wp:docPr id="1452312833" name="Picture 2" descr="A logo with text overla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312833" name="Picture 2" descr="A logo with text overlay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111"/>
    <w:rsid w:val="00016EA4"/>
    <w:rsid w:val="003F1640"/>
    <w:rsid w:val="004C612B"/>
    <w:rsid w:val="005751A9"/>
    <w:rsid w:val="00861A44"/>
    <w:rsid w:val="008E1180"/>
    <w:rsid w:val="009F51CE"/>
    <w:rsid w:val="00C033F7"/>
    <w:rsid w:val="00C63B43"/>
    <w:rsid w:val="00CA0111"/>
    <w:rsid w:val="00D85B94"/>
    <w:rsid w:val="00EA062F"/>
    <w:rsid w:val="00EE4D6F"/>
    <w:rsid w:val="00FB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822A6"/>
  <w15:chartTrackingRefBased/>
  <w15:docId w15:val="{313F9E0C-37A7-4339-AC25-C0ACFF35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B43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1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1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1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1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1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1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1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1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1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1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1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1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1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1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1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1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1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1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1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01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01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1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1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1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11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3B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B4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63B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B43"/>
    <w:rPr>
      <w:rFonts w:ascii="Arial" w:hAnsi="Arial"/>
    </w:rPr>
  </w:style>
  <w:style w:type="paragraph" w:customStyle="1" w:styleId="BasicParagraph">
    <w:name w:val="[Basic Paragraph]"/>
    <w:basedOn w:val="Normal"/>
    <w:uiPriority w:val="99"/>
    <w:rsid w:val="00C63B43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cs="Arial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1B10521CE5EF428E9D7C1973167601" ma:contentTypeVersion="18" ma:contentTypeDescription="Create a new document." ma:contentTypeScope="" ma:versionID="f30c60867a3f7bab6d82e6d321935ea7">
  <xsd:schema xmlns:xsd="http://www.w3.org/2001/XMLSchema" xmlns:xs="http://www.w3.org/2001/XMLSchema" xmlns:p="http://schemas.microsoft.com/office/2006/metadata/properties" xmlns:ns2="0ed08d0c-3f70-4b96-83ed-622235d4caa0" xmlns:ns3="b0adfddb-0c3b-4e92-90e5-185491f68735" targetNamespace="http://schemas.microsoft.com/office/2006/metadata/properties" ma:root="true" ma:fieldsID="89e7f7adb395bf74f8d041bfd4c995aa" ns2:_="" ns3:_="">
    <xsd:import namespace="0ed08d0c-3f70-4b96-83ed-622235d4caa0"/>
    <xsd:import namespace="b0adfddb-0c3b-4e92-90e5-185491f68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08d0c-3f70-4b96-83ed-622235d4c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e83bfe8-052f-4e76-8200-e0f72956c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dfddb-0c3b-4e92-90e5-185491f687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cf48b9-4d7f-4f69-9699-86e4edd5fa7a}" ma:internalName="TaxCatchAll" ma:showField="CatchAllData" ma:web="b0adfddb-0c3b-4e92-90e5-185491f687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d08d0c-3f70-4b96-83ed-622235d4caa0">
      <Terms xmlns="http://schemas.microsoft.com/office/infopath/2007/PartnerControls"/>
    </lcf76f155ced4ddcb4097134ff3c332f>
    <TaxCatchAll xmlns="b0adfddb-0c3b-4e92-90e5-185491f68735" xsi:nil="true"/>
  </documentManagement>
</p:properties>
</file>

<file path=customXml/itemProps1.xml><?xml version="1.0" encoding="utf-8"?>
<ds:datastoreItem xmlns:ds="http://schemas.openxmlformats.org/officeDocument/2006/customXml" ds:itemID="{47249E33-8778-BB40-BE59-9FA5AACDC0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D9D59B-59B7-4643-8D82-729CA71842B0}"/>
</file>

<file path=customXml/itemProps3.xml><?xml version="1.0" encoding="utf-8"?>
<ds:datastoreItem xmlns:ds="http://schemas.openxmlformats.org/officeDocument/2006/customXml" ds:itemID="{6B16218A-9EAC-4F1E-A4C3-1A4B22165F21}"/>
</file>

<file path=customXml/itemProps4.xml><?xml version="1.0" encoding="utf-8"?>
<ds:datastoreItem xmlns:ds="http://schemas.openxmlformats.org/officeDocument/2006/customXml" ds:itemID="{F14CB977-5FAA-456F-9F03-6D3A6ED9264C}"/>
</file>

<file path=docProps/app.xml><?xml version="1.0" encoding="utf-8"?>
<Properties xmlns="http://schemas.openxmlformats.org/officeDocument/2006/extended-properties" xmlns:vt="http://schemas.openxmlformats.org/officeDocument/2006/docPropsVTypes">
  <Template>HSCP%20Letterhead%202025</Template>
  <TotalTime>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O'Connor</dc:creator>
  <cp:keywords/>
  <dc:description/>
  <cp:lastModifiedBy>Paul Surgenor</cp:lastModifiedBy>
  <cp:revision>2</cp:revision>
  <dcterms:created xsi:type="dcterms:W3CDTF">2025-03-20T12:04:00Z</dcterms:created>
  <dcterms:modified xsi:type="dcterms:W3CDTF">2025-03-20T12:04:00Z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0x010100B11B10521CE5EF428E9D7C1973167601</vt:lpwstr>
  </property>
</Properties>
</file>